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20D" w:rsidRDefault="0022120D">
      <w:r w:rsidRPr="000B3A15">
        <w:rPr>
          <w:rFonts w:ascii="Verdana" w:hAnsi="Verdana"/>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style="width:101.25pt;height:51.75pt;visibility:visible">
            <v:imagedata r:id="rId5" o:title=""/>
          </v:shape>
        </w:pict>
      </w:r>
    </w:p>
    <w:p w:rsidR="0022120D" w:rsidRDefault="0022120D" w:rsidP="009B09E2">
      <w:pPr>
        <w:pStyle w:val="NormalWeb"/>
        <w:shd w:val="clear" w:color="auto" w:fill="FFFFFF"/>
        <w:spacing w:before="240" w:beforeAutospacing="0" w:after="288" w:afterAutospacing="0"/>
        <w:rPr>
          <w:rFonts w:ascii="robotolight" w:hAnsi="robotolight"/>
          <w:color w:val="3D4942"/>
        </w:rPr>
      </w:pPr>
      <w:r>
        <w:rPr>
          <w:rFonts w:ascii="robotolight" w:hAnsi="robotolight"/>
          <w:color w:val="3D4942"/>
        </w:rPr>
        <w:t>Het motto van deze actie is ‘Jouw inzet is goud waard’ en AV Passaat al altijd heel erg blij met jouw inzet want maar liefst 80% van de opbrengst van de verkochte loten is voor onze club! Dat kunnen we goed gebruiken voor aanschaf van nieuwe materialen, zo hebben we van de opbrengst van vorig jaar nieuwe startblokken aangeschaft. </w:t>
      </w:r>
    </w:p>
    <w:p w:rsidR="0022120D" w:rsidRDefault="0022120D" w:rsidP="009B09E2">
      <w:pPr>
        <w:pStyle w:val="NormalWeb"/>
        <w:shd w:val="clear" w:color="auto" w:fill="FFFFFF"/>
        <w:spacing w:before="240" w:beforeAutospacing="0" w:after="288" w:afterAutospacing="0"/>
        <w:rPr>
          <w:rFonts w:ascii="robotolight" w:hAnsi="robotolight"/>
          <w:color w:val="3D4942"/>
        </w:rPr>
      </w:pPr>
      <w:r w:rsidRPr="004F4D67">
        <w:rPr>
          <w:rStyle w:val="Strong"/>
          <w:rFonts w:ascii="robotomedium" w:hAnsi="robotomedium"/>
          <w:bCs w:val="0"/>
          <w:color w:val="3D4942"/>
        </w:rPr>
        <w:t>Thea van den Bos en/of Iris Munten zijn elke maandag- en woensdagavond in de kantine</w:t>
      </w:r>
      <w:r>
        <w:rPr>
          <w:rStyle w:val="Strong"/>
          <w:rFonts w:ascii="robotomedium" w:hAnsi="robotomedium"/>
          <w:b w:val="0"/>
          <w:bCs w:val="0"/>
          <w:color w:val="3D4942"/>
        </w:rPr>
        <w:t xml:space="preserve">  aanwezig </w:t>
      </w:r>
      <w:r>
        <w:rPr>
          <w:rFonts w:ascii="robotolight" w:hAnsi="robotolight"/>
          <w:color w:val="3D4942"/>
        </w:rPr>
        <w:t>om jullie alle informatie over deze actie te verstrekken. De hoofdprijs is maar liefst € 100.000, de tweede prijs een Volkswagen Up maar ook een reischeque of een fiets zijn te winnen. O ja, ook niet onbelangrijk, een lot kost 3 euro.</w:t>
      </w:r>
    </w:p>
    <w:p w:rsidR="0022120D" w:rsidRDefault="0022120D" w:rsidP="009B09E2">
      <w:pPr>
        <w:pStyle w:val="NormalWeb"/>
        <w:shd w:val="clear" w:color="auto" w:fill="FFFFFF"/>
        <w:spacing w:before="240" w:beforeAutospacing="0" w:after="288" w:afterAutospacing="0"/>
      </w:pPr>
      <w:r>
        <w:rPr>
          <w:rFonts w:ascii="robotolight" w:hAnsi="robotolight"/>
          <w:color w:val="3D4942"/>
        </w:rPr>
        <w:t>En weet je wat pas leuk is… als we het</w:t>
      </w:r>
      <w:r>
        <w:rPr>
          <w:rStyle w:val="Strong"/>
          <w:rFonts w:ascii="robotomedium" w:hAnsi="robotomedium"/>
          <w:b w:val="0"/>
          <w:bCs w:val="0"/>
          <w:color w:val="3D4942"/>
        </w:rPr>
        <w:t> </w:t>
      </w:r>
      <w:r w:rsidRPr="004F4D67">
        <w:rPr>
          <w:rStyle w:val="Strong"/>
          <w:rFonts w:ascii="robotomedium" w:hAnsi="robotomedium"/>
          <w:bCs w:val="0"/>
          <w:color w:val="3D4942"/>
        </w:rPr>
        <w:t>Het Grote Clubfeest</w:t>
      </w:r>
      <w:r>
        <w:rPr>
          <w:rStyle w:val="Strong"/>
          <w:rFonts w:ascii="robotomedium" w:hAnsi="robotomedium"/>
          <w:b w:val="0"/>
          <w:bCs w:val="0"/>
          <w:color w:val="3D4942"/>
        </w:rPr>
        <w:t> </w:t>
      </w:r>
      <w:r>
        <w:rPr>
          <w:rFonts w:ascii="robotolight" w:hAnsi="robotolight"/>
          <w:color w:val="3D4942"/>
        </w:rPr>
        <w:t>zouden winnen. Dit zou zo maar eens kunnen gebeuren als we aan een bedrijf of iemand een </w:t>
      </w:r>
      <w:r w:rsidRPr="004F4D67">
        <w:rPr>
          <w:rStyle w:val="Strong"/>
          <w:rFonts w:ascii="robotomedium" w:hAnsi="robotomedium"/>
          <w:bCs w:val="0"/>
          <w:color w:val="3D4942"/>
        </w:rPr>
        <w:t>superlot</w:t>
      </w:r>
      <w:r>
        <w:rPr>
          <w:rStyle w:val="Strong"/>
          <w:rFonts w:ascii="robotomedium" w:hAnsi="robotomedium"/>
          <w:b w:val="0"/>
          <w:bCs w:val="0"/>
          <w:color w:val="3D4942"/>
        </w:rPr>
        <w:t> </w:t>
      </w:r>
      <w:r>
        <w:rPr>
          <w:rFonts w:ascii="robotolight" w:hAnsi="robotolight"/>
          <w:color w:val="3D4942"/>
        </w:rPr>
        <w:t>zouden verkopen. Dus doe allemaal je best om iemand te vinden die zo’n superlot wel wil. Een superlot is 50 loten tegelijk en kost dus 150 euro.</w:t>
      </w:r>
      <w:r w:rsidRPr="009B09E2">
        <w:t xml:space="preserve"> </w:t>
      </w:r>
    </w:p>
    <w:p w:rsidR="0022120D" w:rsidRDefault="0022120D" w:rsidP="009B09E2">
      <w:pPr>
        <w:pStyle w:val="NormalWeb"/>
        <w:shd w:val="clear" w:color="auto" w:fill="FFFFFF"/>
        <w:spacing w:before="240" w:beforeAutospacing="0" w:after="288" w:afterAutospacing="0"/>
      </w:pPr>
      <w:r>
        <w:object w:dxaOrig="12330" w:dyaOrig="8506">
          <v:shape id="_x0000_i1026" type="#_x0000_t75" style="width:160.5pt;height:110.25pt" o:ole="">
            <v:imagedata r:id="rId6" o:title=""/>
          </v:shape>
          <o:OLEObject Type="Embed" ProgID="AcroExch.Document.DC" ShapeID="_x0000_i1026" DrawAspect="Content" ObjectID="_1629527206" r:id="rId7"/>
        </w:object>
      </w:r>
    </w:p>
    <w:p w:rsidR="0022120D" w:rsidRDefault="0022120D" w:rsidP="009B09E2">
      <w:pPr>
        <w:pStyle w:val="NormalWeb"/>
        <w:shd w:val="clear" w:color="auto" w:fill="FFFFFF"/>
        <w:spacing w:before="240" w:beforeAutospacing="0" w:after="288" w:afterAutospacing="0"/>
        <w:rPr>
          <w:rFonts w:ascii="robotolight" w:hAnsi="robotolight"/>
          <w:color w:val="3D4942"/>
        </w:rPr>
      </w:pPr>
      <w:r>
        <w:rPr>
          <w:rFonts w:ascii="robotolight" w:hAnsi="robotolight"/>
          <w:color w:val="3D4942"/>
        </w:rPr>
        <w:t xml:space="preserve">Voor de lotenverkopers van 6 t/m 17 jaar wordt er een clinic van een topsporter verloot! Als je samen met een vriendje of vriendinnetje 50 loten of meer verkocht hebt, meld je dan aan en maak kans. </w:t>
      </w:r>
    </w:p>
    <w:p w:rsidR="0022120D" w:rsidRDefault="0022120D" w:rsidP="009B09E2">
      <w:pPr>
        <w:pStyle w:val="NormalWeb"/>
        <w:shd w:val="clear" w:color="auto" w:fill="FFFFFF"/>
        <w:spacing w:before="240" w:beforeAutospacing="0" w:after="288" w:afterAutospacing="0"/>
        <w:rPr>
          <w:rFonts w:ascii="robotolight" w:hAnsi="robotolight"/>
          <w:color w:val="3D4942"/>
        </w:rPr>
      </w:pPr>
      <w:r>
        <w:rPr>
          <w:rFonts w:ascii="robotolight" w:hAnsi="robotolight"/>
          <w:color w:val="3D4942"/>
        </w:rPr>
        <w:t>Wist je dat er ook nog een kids verkoopwedstrijd is waar je jezelf voor kan opgeven? Je maakt als verkoper kans op een Nintendo Switch met spel, een fiets of één van de andere prijzen.</w:t>
      </w:r>
      <w:r w:rsidRPr="00281680">
        <w:rPr>
          <w:rFonts w:ascii="robotolight" w:hAnsi="robotolight"/>
          <w:color w:val="3D4942"/>
        </w:rPr>
        <w:t xml:space="preserve"> </w:t>
      </w:r>
    </w:p>
    <w:p w:rsidR="0022120D" w:rsidRDefault="0022120D" w:rsidP="009B09E2">
      <w:pPr>
        <w:pStyle w:val="NormalWeb"/>
        <w:shd w:val="clear" w:color="auto" w:fill="FFFFFF"/>
        <w:spacing w:before="240" w:beforeAutospacing="0" w:after="288" w:afterAutospacing="0"/>
        <w:rPr>
          <w:rFonts w:ascii="robotolight" w:hAnsi="robotolight"/>
          <w:color w:val="3D4942"/>
        </w:rPr>
      </w:pPr>
      <w:r>
        <w:rPr>
          <w:rFonts w:ascii="robotolight" w:hAnsi="robotolight"/>
          <w:color w:val="3D4942"/>
        </w:rPr>
        <w:t>Meer informatie over deze winacties op</w:t>
      </w:r>
      <w:r w:rsidRPr="00281680">
        <w:rPr>
          <w:rFonts w:ascii="robotolight" w:hAnsi="robotolight"/>
          <w:color w:val="3D4942"/>
        </w:rPr>
        <w:t xml:space="preserve"> </w:t>
      </w:r>
      <w:hyperlink r:id="rId8" w:history="1">
        <w:r w:rsidRPr="007E1D53">
          <w:rPr>
            <w:rStyle w:val="Hyperlink"/>
            <w:rFonts w:ascii="robotolight" w:hAnsi="robotolight"/>
          </w:rPr>
          <w:t>www.clubactie.nl/lotenverkopers</w:t>
        </w:r>
      </w:hyperlink>
      <w:r>
        <w:rPr>
          <w:rFonts w:ascii="robotolight" w:hAnsi="robotolight"/>
          <w:color w:val="3D4942"/>
        </w:rPr>
        <w:t xml:space="preserve"> .</w:t>
      </w:r>
    </w:p>
    <w:p w:rsidR="0022120D" w:rsidRDefault="0022120D" w:rsidP="009B09E2">
      <w:pPr>
        <w:pStyle w:val="NormalWeb"/>
        <w:shd w:val="clear" w:color="auto" w:fill="FFFFFF"/>
        <w:spacing w:before="240" w:beforeAutospacing="0" w:after="288" w:afterAutospacing="0"/>
        <w:rPr>
          <w:rFonts w:ascii="robotolight" w:hAnsi="robotolight"/>
          <w:color w:val="3D4942"/>
        </w:rPr>
      </w:pPr>
      <w:r>
        <w:rPr>
          <w:noProof/>
        </w:rPr>
        <w:pict>
          <v:shape id="_x0000_s1026" type="#_x0000_t75" alt="" style="position:absolute;margin-left:333pt;margin-top:3.5pt;width:117pt;height:117pt;z-index:-251658240" wrapcoords="-103 0 -103 21497 21600 21497 21600 0 -103 0">
            <v:imagedata r:id="rId9" r:href="rId10"/>
            <w10:wrap type="through"/>
          </v:shape>
        </w:pict>
      </w:r>
    </w:p>
    <w:p w:rsidR="0022120D" w:rsidRDefault="0022120D" w:rsidP="009B09E2">
      <w:pPr>
        <w:pStyle w:val="NormalWeb"/>
        <w:shd w:val="clear" w:color="auto" w:fill="FFFFFF"/>
        <w:spacing w:before="240" w:beforeAutospacing="0" w:after="288" w:afterAutospacing="0"/>
        <w:rPr>
          <w:rFonts w:ascii="robotolight" w:hAnsi="robotolight"/>
          <w:color w:val="3D4942"/>
        </w:rPr>
      </w:pPr>
      <w:r w:rsidRPr="004F4D67">
        <w:rPr>
          <w:rStyle w:val="Strong"/>
          <w:rFonts w:ascii="robotomedium" w:hAnsi="robotomedium"/>
          <w:bCs w:val="0"/>
          <w:color w:val="3D4942"/>
        </w:rPr>
        <w:t>Dus steun onze club en (ver)koop een lot van AV Passaat</w:t>
      </w:r>
      <w:r>
        <w:rPr>
          <w:rStyle w:val="Strong"/>
          <w:rFonts w:ascii="robotomedium" w:hAnsi="robotomedium"/>
          <w:b w:val="0"/>
          <w:bCs w:val="0"/>
          <w:color w:val="3D4942"/>
        </w:rPr>
        <w:t>.</w:t>
      </w:r>
    </w:p>
    <w:p w:rsidR="0022120D" w:rsidRDefault="0022120D" w:rsidP="009B09E2">
      <w:pPr>
        <w:pStyle w:val="NormalWeb"/>
        <w:shd w:val="clear" w:color="auto" w:fill="FFFFFF"/>
        <w:spacing w:before="240" w:beforeAutospacing="0" w:after="288" w:afterAutospacing="0"/>
        <w:rPr>
          <w:rFonts w:ascii="robotolight" w:hAnsi="robotolight"/>
          <w:color w:val="3D4942"/>
        </w:rPr>
      </w:pPr>
    </w:p>
    <w:p w:rsidR="0022120D" w:rsidRPr="00AE78AA" w:rsidRDefault="0022120D" w:rsidP="00AA5D3E">
      <w:pPr>
        <w:pStyle w:val="NormalWeb"/>
        <w:shd w:val="clear" w:color="auto" w:fill="FFFFFF"/>
        <w:spacing w:before="240" w:beforeAutospacing="0" w:after="288" w:afterAutospacing="0"/>
        <w:rPr>
          <w:rFonts w:ascii="Verdana" w:hAnsi="Verdana"/>
          <w:i/>
        </w:rPr>
      </w:pPr>
      <w:r>
        <w:t>Iedere verkoper die meer dan 20 loten verkoopt verdient een kortingsvoucher voor Bobbejaanland, Snowworld, Optisport of Krazy Kangaroo en ontvangt een 2e artikel gratis op masita.com</w:t>
      </w:r>
    </w:p>
    <w:sectPr w:rsidR="0022120D" w:rsidRPr="00AE78AA" w:rsidSect="00842C7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robotolight">
    <w:altName w:val="Times New Roman"/>
    <w:panose1 w:val="00000000000000000000"/>
    <w:charset w:val="00"/>
    <w:family w:val="roman"/>
    <w:notTrueType/>
    <w:pitch w:val="default"/>
    <w:sig w:usb0="00000003" w:usb1="00000000" w:usb2="00000000" w:usb3="00000000" w:csb0="00000001" w:csb1="00000000"/>
  </w:font>
  <w:font w:name="robotomedium">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527AD8"/>
    <w:multiLevelType w:val="hybridMultilevel"/>
    <w:tmpl w:val="4808DF12"/>
    <w:lvl w:ilvl="0" w:tplc="F41C7FB2">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ailMerge>
    <w:mainDocumentType w:val="mailingLabels"/>
    <w:dataType w:val="textFile"/>
    <w:activeRecord w:val="-1"/>
  </w:mailMerge>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42C90"/>
    <w:rsid w:val="00016DF6"/>
    <w:rsid w:val="0006265B"/>
    <w:rsid w:val="000B3A15"/>
    <w:rsid w:val="000D388B"/>
    <w:rsid w:val="001077AF"/>
    <w:rsid w:val="00133353"/>
    <w:rsid w:val="00142D7F"/>
    <w:rsid w:val="00143277"/>
    <w:rsid w:val="001874B4"/>
    <w:rsid w:val="001974BD"/>
    <w:rsid w:val="001A022A"/>
    <w:rsid w:val="001C3C0B"/>
    <w:rsid w:val="001E0BC9"/>
    <w:rsid w:val="002078AD"/>
    <w:rsid w:val="002130F4"/>
    <w:rsid w:val="002175DD"/>
    <w:rsid w:val="0022120D"/>
    <w:rsid w:val="00224A0F"/>
    <w:rsid w:val="00226E4F"/>
    <w:rsid w:val="002479D4"/>
    <w:rsid w:val="00253E83"/>
    <w:rsid w:val="002568E2"/>
    <w:rsid w:val="00281680"/>
    <w:rsid w:val="00286A07"/>
    <w:rsid w:val="00292DCB"/>
    <w:rsid w:val="002B2F3D"/>
    <w:rsid w:val="002D6205"/>
    <w:rsid w:val="002F5BC3"/>
    <w:rsid w:val="002F67A2"/>
    <w:rsid w:val="00350FF3"/>
    <w:rsid w:val="0037457D"/>
    <w:rsid w:val="0038646E"/>
    <w:rsid w:val="00397FAB"/>
    <w:rsid w:val="003B7AE0"/>
    <w:rsid w:val="003C5E51"/>
    <w:rsid w:val="003D1184"/>
    <w:rsid w:val="003E047E"/>
    <w:rsid w:val="003E5C09"/>
    <w:rsid w:val="003F5E5F"/>
    <w:rsid w:val="00453D54"/>
    <w:rsid w:val="00466574"/>
    <w:rsid w:val="004831F0"/>
    <w:rsid w:val="004B44F7"/>
    <w:rsid w:val="004F4D67"/>
    <w:rsid w:val="00512BD3"/>
    <w:rsid w:val="00531EED"/>
    <w:rsid w:val="005360FE"/>
    <w:rsid w:val="00571F75"/>
    <w:rsid w:val="00572730"/>
    <w:rsid w:val="005D2941"/>
    <w:rsid w:val="005E4C62"/>
    <w:rsid w:val="005F16A5"/>
    <w:rsid w:val="0060077C"/>
    <w:rsid w:val="00611548"/>
    <w:rsid w:val="00622128"/>
    <w:rsid w:val="0063253B"/>
    <w:rsid w:val="00691D48"/>
    <w:rsid w:val="00697B5E"/>
    <w:rsid w:val="006A5B4E"/>
    <w:rsid w:val="006E28A7"/>
    <w:rsid w:val="00701128"/>
    <w:rsid w:val="00720101"/>
    <w:rsid w:val="007239ED"/>
    <w:rsid w:val="007358A0"/>
    <w:rsid w:val="00744D2C"/>
    <w:rsid w:val="00752140"/>
    <w:rsid w:val="007B553C"/>
    <w:rsid w:val="007E1D53"/>
    <w:rsid w:val="0080318C"/>
    <w:rsid w:val="00842C7B"/>
    <w:rsid w:val="00863224"/>
    <w:rsid w:val="008A32C1"/>
    <w:rsid w:val="008D6B17"/>
    <w:rsid w:val="008E0299"/>
    <w:rsid w:val="008E62C5"/>
    <w:rsid w:val="00920ADC"/>
    <w:rsid w:val="009258DF"/>
    <w:rsid w:val="00927E6B"/>
    <w:rsid w:val="00930816"/>
    <w:rsid w:val="00931312"/>
    <w:rsid w:val="0094475E"/>
    <w:rsid w:val="009A4861"/>
    <w:rsid w:val="009A6C9A"/>
    <w:rsid w:val="009B09E2"/>
    <w:rsid w:val="009D0913"/>
    <w:rsid w:val="009E4ABF"/>
    <w:rsid w:val="00A17BC5"/>
    <w:rsid w:val="00A62A48"/>
    <w:rsid w:val="00AA5D3E"/>
    <w:rsid w:val="00AD1E9E"/>
    <w:rsid w:val="00AE78AA"/>
    <w:rsid w:val="00AF0F12"/>
    <w:rsid w:val="00B36A58"/>
    <w:rsid w:val="00B408DC"/>
    <w:rsid w:val="00B53338"/>
    <w:rsid w:val="00B577BC"/>
    <w:rsid w:val="00B67B96"/>
    <w:rsid w:val="00B76936"/>
    <w:rsid w:val="00B92E76"/>
    <w:rsid w:val="00BB3A52"/>
    <w:rsid w:val="00BD5E6A"/>
    <w:rsid w:val="00BE2B51"/>
    <w:rsid w:val="00BF779D"/>
    <w:rsid w:val="00C30825"/>
    <w:rsid w:val="00C325D9"/>
    <w:rsid w:val="00C3581A"/>
    <w:rsid w:val="00C42C90"/>
    <w:rsid w:val="00C73CF8"/>
    <w:rsid w:val="00C8597A"/>
    <w:rsid w:val="00C85D2D"/>
    <w:rsid w:val="00CA04E8"/>
    <w:rsid w:val="00CE090B"/>
    <w:rsid w:val="00CF14B6"/>
    <w:rsid w:val="00CF25F2"/>
    <w:rsid w:val="00D1123B"/>
    <w:rsid w:val="00D37866"/>
    <w:rsid w:val="00D461DD"/>
    <w:rsid w:val="00D63CEF"/>
    <w:rsid w:val="00DB5164"/>
    <w:rsid w:val="00DE6741"/>
    <w:rsid w:val="00DF2211"/>
    <w:rsid w:val="00E02CD9"/>
    <w:rsid w:val="00E045EE"/>
    <w:rsid w:val="00EC5524"/>
    <w:rsid w:val="00EE5084"/>
    <w:rsid w:val="00F36662"/>
    <w:rsid w:val="00F561DF"/>
    <w:rsid w:val="00F61D29"/>
    <w:rsid w:val="00F77CB9"/>
    <w:rsid w:val="00FB2339"/>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Professional" w:locked="1" w:semiHidden="0" w:uiPriority="0" w:unhideWhenUsed="0"/>
    <w:lsdException w:name="Table Web 1" w:locked="1" w:semiHidden="0" w:uiPriority="0" w:unhideWhenUsed="0"/>
    <w:lsdException w:name="Table Web 2"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C7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12BD3"/>
    <w:rPr>
      <w:rFonts w:cs="Times New Roman"/>
      <w:color w:val="0000FF"/>
      <w:u w:val="single"/>
    </w:rPr>
  </w:style>
  <w:style w:type="paragraph" w:styleId="BalloonText">
    <w:name w:val="Balloon Text"/>
    <w:basedOn w:val="Normal"/>
    <w:link w:val="BalloonTextChar"/>
    <w:uiPriority w:val="99"/>
    <w:semiHidden/>
    <w:rsid w:val="00B533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53338"/>
    <w:rPr>
      <w:rFonts w:ascii="Tahoma" w:hAnsi="Tahoma" w:cs="Tahoma"/>
      <w:sz w:val="16"/>
      <w:szCs w:val="16"/>
    </w:rPr>
  </w:style>
  <w:style w:type="paragraph" w:styleId="ListParagraph">
    <w:name w:val="List Paragraph"/>
    <w:basedOn w:val="Normal"/>
    <w:uiPriority w:val="99"/>
    <w:qFormat/>
    <w:rsid w:val="00397FAB"/>
    <w:pPr>
      <w:ind w:left="720"/>
      <w:contextualSpacing/>
    </w:pPr>
  </w:style>
  <w:style w:type="paragraph" w:styleId="NoSpacing">
    <w:name w:val="No Spacing"/>
    <w:uiPriority w:val="99"/>
    <w:qFormat/>
    <w:rsid w:val="00BF779D"/>
    <w:rPr>
      <w:lang w:eastAsia="en-US"/>
    </w:rPr>
  </w:style>
  <w:style w:type="paragraph" w:styleId="NormalWeb">
    <w:name w:val="Normal (Web)"/>
    <w:basedOn w:val="Normal"/>
    <w:uiPriority w:val="99"/>
    <w:rsid w:val="009B09E2"/>
    <w:pPr>
      <w:spacing w:before="100" w:beforeAutospacing="1" w:after="100" w:afterAutospacing="1" w:line="240" w:lineRule="auto"/>
    </w:pPr>
    <w:rPr>
      <w:rFonts w:ascii="Times New Roman" w:hAnsi="Times New Roman"/>
      <w:sz w:val="24"/>
      <w:szCs w:val="24"/>
      <w:lang w:eastAsia="nl-NL"/>
    </w:rPr>
  </w:style>
  <w:style w:type="character" w:styleId="Strong">
    <w:name w:val="Strong"/>
    <w:basedOn w:val="DefaultParagraphFont"/>
    <w:uiPriority w:val="99"/>
    <w:qFormat/>
    <w:locked/>
    <w:rsid w:val="009B09E2"/>
    <w:rPr>
      <w:rFonts w:cs="Times New Roman"/>
      <w:b/>
      <w:bCs/>
    </w:rPr>
  </w:style>
</w:styles>
</file>

<file path=word/webSettings.xml><?xml version="1.0" encoding="utf-8"?>
<w:webSettings xmlns:r="http://schemas.openxmlformats.org/officeDocument/2006/relationships" xmlns:w="http://schemas.openxmlformats.org/wordprocessingml/2006/main">
  <w:divs>
    <w:div w:id="21060083">
      <w:marLeft w:val="0"/>
      <w:marRight w:val="0"/>
      <w:marTop w:val="0"/>
      <w:marBottom w:val="0"/>
      <w:divBdr>
        <w:top w:val="none" w:sz="0" w:space="0" w:color="auto"/>
        <w:left w:val="none" w:sz="0" w:space="0" w:color="auto"/>
        <w:bottom w:val="none" w:sz="0" w:space="0" w:color="auto"/>
        <w:right w:val="none" w:sz="0" w:space="0" w:color="auto"/>
      </w:divBdr>
    </w:div>
    <w:div w:id="210600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lubactie.nl/lotenverkopers" TargetMode="Externa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http://avpassaat.nl/wp-content/uploads/clubactie.jpg"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1</Pages>
  <Words>270</Words>
  <Characters>1489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marjolein</dc:creator>
  <cp:keywords/>
  <dc:description/>
  <cp:lastModifiedBy>Miranda</cp:lastModifiedBy>
  <cp:revision>2</cp:revision>
  <cp:lastPrinted>2019-08-06T09:33:00Z</cp:lastPrinted>
  <dcterms:created xsi:type="dcterms:W3CDTF">2019-09-09T07:40:00Z</dcterms:created>
  <dcterms:modified xsi:type="dcterms:W3CDTF">2019-09-09T07:40:00Z</dcterms:modified>
</cp:coreProperties>
</file>